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8FF" w:rsidRPr="00184E32" w:rsidRDefault="002F28FF" w:rsidP="0095737D">
      <w:pPr>
        <w:spacing w:after="0"/>
        <w:rPr>
          <w:b/>
          <w:sz w:val="24"/>
          <w:szCs w:val="24"/>
          <w:u w:val="single"/>
        </w:rPr>
      </w:pPr>
      <w:r>
        <w:br/>
      </w:r>
      <w:r>
        <w:br/>
      </w:r>
      <w:r w:rsidRPr="00184E32">
        <w:rPr>
          <w:b/>
          <w:sz w:val="24"/>
          <w:szCs w:val="24"/>
          <w:u w:val="single"/>
        </w:rPr>
        <w:t>Resumen del Consejo Escolar del lunes 4 de noviembre del 2013</w:t>
      </w:r>
    </w:p>
    <w:p w:rsidR="002F28FF" w:rsidRDefault="002F28FF" w:rsidP="0095737D">
      <w:pPr>
        <w:spacing w:after="0"/>
      </w:pPr>
    </w:p>
    <w:p w:rsidR="002F28FF" w:rsidRDefault="002F28FF" w:rsidP="0095737D">
      <w:pPr>
        <w:spacing w:after="0"/>
      </w:pPr>
      <w:r>
        <w:t xml:space="preserve">El orden del día era el siguiente: </w:t>
      </w:r>
    </w:p>
    <w:p w:rsidR="002F28FF" w:rsidRDefault="002F28FF" w:rsidP="0095737D">
      <w:pPr>
        <w:pStyle w:val="ListParagraph"/>
        <w:numPr>
          <w:ilvl w:val="0"/>
          <w:numId w:val="1"/>
        </w:numPr>
        <w:spacing w:after="0"/>
      </w:pPr>
      <w:r>
        <w:t>Aprobación, si procede, del acta de la sesión anterior.</w:t>
      </w:r>
    </w:p>
    <w:p w:rsidR="002F28FF" w:rsidRDefault="002F28FF" w:rsidP="0095737D">
      <w:pPr>
        <w:pStyle w:val="ListParagraph"/>
        <w:numPr>
          <w:ilvl w:val="0"/>
          <w:numId w:val="1"/>
        </w:numPr>
        <w:spacing w:after="0"/>
      </w:pPr>
      <w:r>
        <w:t>Informaciones Varias.</w:t>
      </w:r>
    </w:p>
    <w:p w:rsidR="002F28FF" w:rsidRDefault="002F28FF" w:rsidP="0095737D">
      <w:pPr>
        <w:pStyle w:val="ListParagraph"/>
        <w:numPr>
          <w:ilvl w:val="0"/>
          <w:numId w:val="1"/>
        </w:numPr>
        <w:spacing w:after="0"/>
      </w:pPr>
      <w:r>
        <w:t>Aprobación, si procede, de la PGA.</w:t>
      </w:r>
    </w:p>
    <w:p w:rsidR="002F28FF" w:rsidRDefault="002F28FF" w:rsidP="0095737D">
      <w:pPr>
        <w:pStyle w:val="ListParagraph"/>
        <w:numPr>
          <w:ilvl w:val="0"/>
          <w:numId w:val="1"/>
        </w:numPr>
        <w:spacing w:after="0"/>
      </w:pPr>
      <w:r>
        <w:t>Ruegos y preguntas.</w:t>
      </w:r>
    </w:p>
    <w:p w:rsidR="002F28FF" w:rsidRDefault="002F28FF" w:rsidP="00184E32">
      <w:pPr>
        <w:spacing w:after="0"/>
      </w:pPr>
    </w:p>
    <w:p w:rsidR="002F28FF" w:rsidRDefault="002F28FF" w:rsidP="00184E32">
      <w:pPr>
        <w:spacing w:after="0"/>
      </w:pPr>
      <w:r>
        <w:t xml:space="preserve">(Asisten todos los miembros menos </w:t>
      </w:r>
      <w:r w:rsidRPr="00DE7E7E">
        <w:t>un representante de los padres</w:t>
      </w:r>
      <w:r>
        <w:t xml:space="preserve"> y la representante del Ayuntamiento)</w:t>
      </w:r>
    </w:p>
    <w:p w:rsidR="002F28FF" w:rsidRDefault="002F28FF" w:rsidP="0095737D">
      <w:pPr>
        <w:spacing w:after="0"/>
      </w:pPr>
    </w:p>
    <w:p w:rsidR="002F28FF" w:rsidRPr="0095737D" w:rsidRDefault="002F28FF" w:rsidP="0095737D">
      <w:pPr>
        <w:pStyle w:val="ListParagraph"/>
        <w:numPr>
          <w:ilvl w:val="0"/>
          <w:numId w:val="4"/>
        </w:numPr>
        <w:spacing w:after="0"/>
        <w:ind w:left="284" w:hanging="284"/>
      </w:pPr>
      <w:r>
        <w:t xml:space="preserve">Se aprueba el acta anterior y a continuación nos hacen saber las </w:t>
      </w:r>
      <w:r w:rsidRPr="0095737D">
        <w:rPr>
          <w:b/>
        </w:rPr>
        <w:t>“Informaciones varias”:</w:t>
      </w:r>
    </w:p>
    <w:p w:rsidR="002F28FF" w:rsidRDefault="002F28FF" w:rsidP="0095737D">
      <w:pPr>
        <w:pStyle w:val="ListParagraph"/>
        <w:spacing w:after="0"/>
        <w:ind w:left="284"/>
      </w:pPr>
    </w:p>
    <w:p w:rsidR="002F28FF" w:rsidRDefault="002F28FF" w:rsidP="0095737D">
      <w:pPr>
        <w:pStyle w:val="ListParagraph"/>
        <w:numPr>
          <w:ilvl w:val="0"/>
          <w:numId w:val="3"/>
        </w:numPr>
        <w:spacing w:after="0"/>
        <w:ind w:left="567" w:hanging="425"/>
      </w:pPr>
      <w:r w:rsidRPr="0095737D">
        <w:rPr>
          <w:b/>
        </w:rPr>
        <w:t>Obras en el cole</w:t>
      </w:r>
      <w:r>
        <w:t>: parece ser que se han autorizado la reparación de la mitad de las pistas, en este caso las de Baloncesto, se va a cambiar parte de la instalación eléctrica de la cocina para poder añadir una freidora y se va a remodelar algunas bajantes y a colocar alcorques.</w:t>
      </w:r>
    </w:p>
    <w:p w:rsidR="002F28FF" w:rsidRDefault="002F28FF" w:rsidP="0095737D">
      <w:pPr>
        <w:pStyle w:val="ListParagraph"/>
        <w:spacing w:after="0"/>
        <w:ind w:left="567"/>
      </w:pPr>
    </w:p>
    <w:p w:rsidR="002F28FF" w:rsidRDefault="002F28FF" w:rsidP="0095737D">
      <w:pPr>
        <w:pStyle w:val="ListParagraph"/>
        <w:numPr>
          <w:ilvl w:val="0"/>
          <w:numId w:val="3"/>
        </w:numPr>
        <w:spacing w:after="0"/>
        <w:ind w:left="567" w:hanging="425"/>
      </w:pPr>
      <w:r>
        <w:t xml:space="preserve">Nos informó de que el CAF ha puesto en marcha un taller de </w:t>
      </w:r>
      <w:r w:rsidRPr="0095737D">
        <w:rPr>
          <w:b/>
        </w:rPr>
        <w:t>“Escuela de Padres”,</w:t>
      </w:r>
      <w:r>
        <w:t xml:space="preserve"> que ya ha dado comienzo, nos pasa la información, es trimestral así que acaba en diciembre y se lleva a cabo en Rafael Calvo, ya que está dirigido a todos los centros educativos del barrio.</w:t>
      </w:r>
    </w:p>
    <w:p w:rsidR="002F28FF" w:rsidRDefault="002F28FF" w:rsidP="0095737D">
      <w:pPr>
        <w:spacing w:after="0"/>
        <w:contextualSpacing/>
      </w:pPr>
    </w:p>
    <w:p w:rsidR="002F28FF" w:rsidRDefault="002F28FF" w:rsidP="0095737D">
      <w:pPr>
        <w:pStyle w:val="ListParagraph"/>
        <w:numPr>
          <w:ilvl w:val="0"/>
          <w:numId w:val="3"/>
        </w:numPr>
        <w:spacing w:after="0"/>
        <w:ind w:left="567" w:hanging="425"/>
      </w:pPr>
      <w:r w:rsidRPr="0095737D">
        <w:rPr>
          <w:b/>
        </w:rPr>
        <w:t>Proyecto del Huerto</w:t>
      </w:r>
      <w:r>
        <w:t xml:space="preserve">. Nos cuenta por encima en que consiste el proyecto y que también ya se ha puesto en marcha gracias al AMPA que ha ayudado económicamente a su implantación en el cole. </w:t>
      </w:r>
    </w:p>
    <w:p w:rsidR="002F28FF" w:rsidRDefault="002F28FF" w:rsidP="0095737D">
      <w:pPr>
        <w:spacing w:after="0"/>
        <w:ind w:left="141"/>
      </w:pPr>
    </w:p>
    <w:p w:rsidR="002F28FF" w:rsidRPr="0095737D" w:rsidRDefault="002F28FF" w:rsidP="0095737D">
      <w:pPr>
        <w:pStyle w:val="ListParagraph"/>
        <w:numPr>
          <w:ilvl w:val="0"/>
          <w:numId w:val="4"/>
        </w:numPr>
        <w:spacing w:after="0"/>
        <w:ind w:left="284" w:hanging="284"/>
        <w:rPr>
          <w:b/>
        </w:rPr>
      </w:pPr>
      <w:r w:rsidRPr="0095737D">
        <w:rPr>
          <w:b/>
        </w:rPr>
        <w:t>Peticiones de padres:</w:t>
      </w:r>
    </w:p>
    <w:p w:rsidR="002F28FF" w:rsidRDefault="002F28FF" w:rsidP="0095737D">
      <w:pPr>
        <w:pStyle w:val="ListParagraph"/>
        <w:spacing w:after="0"/>
        <w:ind w:left="284"/>
      </w:pPr>
    </w:p>
    <w:p w:rsidR="002F28FF" w:rsidRDefault="002F28FF" w:rsidP="0095737D">
      <w:pPr>
        <w:pStyle w:val="ListParagraph"/>
        <w:numPr>
          <w:ilvl w:val="0"/>
          <w:numId w:val="3"/>
        </w:numPr>
        <w:spacing w:after="0"/>
        <w:ind w:left="567" w:hanging="425"/>
      </w:pPr>
      <w:r>
        <w:t>Una vez informados de estas novedades, se hace referencia a un escrito entregado por algunos de</w:t>
      </w:r>
      <w:r w:rsidRPr="00361231">
        <w:t xml:space="preserve"> los representantes de padres</w:t>
      </w:r>
      <w:r w:rsidRPr="002E4B99">
        <w:t>, e</w:t>
      </w:r>
      <w:r>
        <w:t xml:space="preserve">n el cual se realizaban unas peticiones a la presidencia del Consejo Escolar. Entre ellas estaba </w:t>
      </w:r>
      <w:r w:rsidRPr="0095737D">
        <w:rPr>
          <w:b/>
        </w:rPr>
        <w:t>conciliar la hora y día de los Consejos escolares</w:t>
      </w:r>
      <w:r>
        <w:t>, ya que estaban establecidas y fijadas a las 16.15, hora a la que algunos de los padres no pueden asistir por motivos laborales. Algunos profesores se muestran totalmente en desacuerdo con cambiar la hora, ya que a cualquier otra hora ellos no podrían asistir. Se propone que se alternen las horas para que puedan asistir equitativamente tanto padres como alumnos. Otra representante de padres dice que, se podría retrasar solo hasta las 16.30 pero tampoco lo aceptan los profesores; por eso se decide votar, saliendo mayoría los que votan en dejarlo como está, a las 16.15.</w:t>
      </w:r>
    </w:p>
    <w:p w:rsidR="002F28FF" w:rsidRDefault="002F28FF" w:rsidP="00184E32">
      <w:pPr>
        <w:pStyle w:val="ListParagraph"/>
        <w:spacing w:after="0"/>
        <w:ind w:left="567"/>
      </w:pPr>
    </w:p>
    <w:p w:rsidR="002F28FF" w:rsidRDefault="002F28FF" w:rsidP="0095737D">
      <w:pPr>
        <w:pStyle w:val="ListParagraph"/>
        <w:numPr>
          <w:ilvl w:val="0"/>
          <w:numId w:val="3"/>
        </w:numPr>
        <w:spacing w:after="0"/>
        <w:ind w:left="567" w:hanging="425"/>
      </w:pPr>
      <w:r>
        <w:t xml:space="preserve">Otra petición a la presidencia del Consejo Escolar es la solicitud  de hacernos llegar por </w:t>
      </w:r>
      <w:r w:rsidRPr="0095737D">
        <w:rPr>
          <w:b/>
        </w:rPr>
        <w:t>correo</w:t>
      </w:r>
      <w:r>
        <w:rPr>
          <w:b/>
        </w:rPr>
        <w:t xml:space="preserve"> electronico</w:t>
      </w:r>
      <w:r>
        <w:t xml:space="preserve"> la convocatoria de los Consejos, algo a lo que accede sin problema.</w:t>
      </w:r>
    </w:p>
    <w:p w:rsidR="002F28FF" w:rsidRDefault="002F28FF" w:rsidP="0095737D">
      <w:pPr>
        <w:pStyle w:val="ListParagraph"/>
        <w:spacing w:after="0"/>
        <w:ind w:left="567"/>
      </w:pPr>
    </w:p>
    <w:p w:rsidR="002F28FF" w:rsidRDefault="002F28FF" w:rsidP="0095737D">
      <w:pPr>
        <w:pStyle w:val="ListParagraph"/>
        <w:numPr>
          <w:ilvl w:val="0"/>
          <w:numId w:val="3"/>
        </w:numPr>
        <w:spacing w:after="0"/>
        <w:ind w:left="567" w:hanging="425"/>
      </w:pPr>
      <w:r>
        <w:t>Tanto por parte de la Junta Directiva del colegio , como por parte de los consejeros representantes de los padres, se muestra la preocupación por la reformas necesarias en las instalaciones del colegio. Próximamente se celebrara una reunión entre las ampas de colegios de la zona, los servicios sociales y representantes del ayuntamiento. Se acuerda intentar llevar a la misma unas peticiones conjuntas al respecto de dichas reformas, si bien no se sabe con seguridad si este será un foro apropiado para presentarlas.</w:t>
      </w:r>
    </w:p>
    <w:p w:rsidR="002F28FF" w:rsidRDefault="002F28FF" w:rsidP="00771238">
      <w:pPr>
        <w:pStyle w:val="ListParagraph"/>
      </w:pPr>
    </w:p>
    <w:p w:rsidR="002F28FF" w:rsidRDefault="002F28FF" w:rsidP="0095737D">
      <w:pPr>
        <w:pStyle w:val="ListParagraph"/>
        <w:numPr>
          <w:ilvl w:val="0"/>
          <w:numId w:val="3"/>
        </w:numPr>
        <w:spacing w:after="0"/>
        <w:ind w:left="567" w:hanging="425"/>
      </w:pPr>
      <w:r>
        <w:t xml:space="preserve">El resto de peticiones se pospone para el próximo consejo escolar que se convocará próximamente antes de que finalice este trimestre. Así se nos hace saber que es muy probable que en este próximo consejo extraordinario se nos notifique de nuevo, al igual que el año pasado, la petición por parte de los profesores de cambiar a </w:t>
      </w:r>
      <w:r w:rsidRPr="00771238">
        <w:rPr>
          <w:b/>
        </w:rPr>
        <w:t>jornada continua.</w:t>
      </w:r>
    </w:p>
    <w:p w:rsidR="002F28FF" w:rsidRDefault="002F28FF" w:rsidP="00771238">
      <w:pPr>
        <w:pStyle w:val="ListParagraph"/>
      </w:pPr>
    </w:p>
    <w:p w:rsidR="002F28FF" w:rsidRDefault="002F28FF" w:rsidP="00771238">
      <w:pPr>
        <w:pStyle w:val="ListParagraph"/>
        <w:numPr>
          <w:ilvl w:val="0"/>
          <w:numId w:val="3"/>
        </w:numPr>
        <w:spacing w:after="0"/>
        <w:ind w:left="567" w:hanging="425"/>
      </w:pPr>
      <w:r>
        <w:t xml:space="preserve">Solo se trata un tema más del mencionado escrito, por preocupación de uno de los padres del Consejo. Se trata de la </w:t>
      </w:r>
      <w:r w:rsidRPr="00771238">
        <w:rPr>
          <w:b/>
        </w:rPr>
        <w:t>salida de los alumnos del colegio en el primer ciclo de primaria</w:t>
      </w:r>
      <w:r>
        <w:t>, según su punto de vista, algo desordenada, ya que el profesor no se queda pendiente de si los niños son recogidos por sus padres. El equipo directivo informa que quieren fomentar la autonomía de los niños, que se hagan así más responsables, están seguros además que si el niño no localiza a sus padres volverá al centro y no se irá fuera, por otro lado, siempre hay alguien más además del profesor pendiente de la salida de los alumnos.</w:t>
      </w:r>
    </w:p>
    <w:p w:rsidR="002F28FF" w:rsidRDefault="002F28FF" w:rsidP="00771238">
      <w:pPr>
        <w:spacing w:after="0"/>
      </w:pPr>
    </w:p>
    <w:p w:rsidR="002F28FF" w:rsidRPr="00771238" w:rsidRDefault="002F28FF" w:rsidP="00184E32">
      <w:pPr>
        <w:pStyle w:val="ListParagraph"/>
        <w:numPr>
          <w:ilvl w:val="0"/>
          <w:numId w:val="4"/>
        </w:numPr>
        <w:spacing w:after="0"/>
        <w:contextualSpacing w:val="0"/>
        <w:rPr>
          <w:b/>
        </w:rPr>
      </w:pPr>
      <w:r w:rsidRPr="00771238">
        <w:rPr>
          <w:b/>
        </w:rPr>
        <w:t>PGA</w:t>
      </w:r>
    </w:p>
    <w:p w:rsidR="002F28FF" w:rsidRDefault="002F28FF" w:rsidP="00184E32">
      <w:pPr>
        <w:pStyle w:val="ListParagraph"/>
        <w:numPr>
          <w:ilvl w:val="0"/>
          <w:numId w:val="3"/>
        </w:numPr>
        <w:spacing w:after="0"/>
        <w:contextualSpacing w:val="0"/>
      </w:pPr>
      <w:r>
        <w:t xml:space="preserve">Se hace algunas </w:t>
      </w:r>
      <w:r w:rsidRPr="00184E32">
        <w:rPr>
          <w:b/>
        </w:rPr>
        <w:t>apreciaciones por parte de los padres</w:t>
      </w:r>
      <w:r>
        <w:rPr>
          <w:b/>
        </w:rPr>
        <w:t xml:space="preserve"> de la PGA,</w:t>
      </w:r>
      <w:r>
        <w:t xml:space="preserve"> sobre las co-tutorías, el uso de la biblioteca y de las TIC en el colegio, la atención a los alumnos con necesidades educativas especiales, etc. que son aclaradas por parte del equipo directivo.</w:t>
      </w:r>
    </w:p>
    <w:p w:rsidR="002F28FF" w:rsidRDefault="002F28FF" w:rsidP="00184E32">
      <w:pPr>
        <w:pStyle w:val="ListParagraph"/>
        <w:spacing w:after="0"/>
        <w:ind w:left="1080"/>
        <w:contextualSpacing w:val="0"/>
      </w:pPr>
    </w:p>
    <w:p w:rsidR="002F28FF" w:rsidRDefault="002F28FF" w:rsidP="00184E32">
      <w:pPr>
        <w:pStyle w:val="ListParagraph"/>
        <w:numPr>
          <w:ilvl w:val="0"/>
          <w:numId w:val="3"/>
        </w:numPr>
        <w:spacing w:after="0"/>
        <w:contextualSpacing w:val="0"/>
      </w:pPr>
      <w:r>
        <w:t xml:space="preserve">Se nos hace saber algunas </w:t>
      </w:r>
      <w:r w:rsidRPr="00184E32">
        <w:rPr>
          <w:b/>
        </w:rPr>
        <w:t>actividades complementarias</w:t>
      </w:r>
      <w:r>
        <w:t xml:space="preserve"> que no aparecen en la PGA pero que se van a llevar a cabo en el próximo curso como: una actividad para los de 5º y 6º deportiva de beisbol y ciclismo, mas otra de reciclaje y cambio climático, también para tercer ciclo de primaria, así como un taller de nutrición impartido por la Universidad Complutense pero que todavía no se sabe muy bien en qué va a consistir.</w:t>
      </w:r>
    </w:p>
    <w:p w:rsidR="002F28FF" w:rsidRPr="00361231" w:rsidRDefault="002F28FF" w:rsidP="00184E32">
      <w:pPr>
        <w:pStyle w:val="ListParagraph"/>
        <w:spacing w:after="0"/>
        <w:ind w:left="1080"/>
        <w:contextualSpacing w:val="0"/>
        <w:rPr>
          <w:strike/>
        </w:rPr>
      </w:pPr>
      <w:r>
        <w:t>A este respecto se hace alusión al escrito de peticiones que los padres querían tratar en el Consejo ya que se muestra la preocupación de estos ante las actividades complementarias que nos parecen escasas y le invitamos al equipo directivo a que cuente con los padres para poder llevar a cabo alguna más contando con nuestra colaboración</w:t>
      </w:r>
      <w:r w:rsidRPr="00361231">
        <w:rPr>
          <w:strike/>
        </w:rPr>
        <w:t xml:space="preserve">. </w:t>
      </w:r>
    </w:p>
    <w:p w:rsidR="002F28FF" w:rsidRDefault="002F28FF" w:rsidP="00184E32">
      <w:pPr>
        <w:spacing w:after="0"/>
      </w:pPr>
    </w:p>
    <w:p w:rsidR="002F28FF" w:rsidRDefault="002F28FF" w:rsidP="00184E32">
      <w:pPr>
        <w:pStyle w:val="ListParagraph"/>
        <w:numPr>
          <w:ilvl w:val="0"/>
          <w:numId w:val="3"/>
        </w:numPr>
        <w:spacing w:after="0"/>
        <w:contextualSpacing w:val="0"/>
      </w:pPr>
      <w:r>
        <w:t>Una vez aclaradas todas las dudas, se aprueba por mayoría la PGA.</w:t>
      </w:r>
      <w:bookmarkStart w:id="0" w:name="_GoBack"/>
      <w:bookmarkEnd w:id="0"/>
    </w:p>
    <w:p w:rsidR="002F28FF" w:rsidRDefault="002F28FF" w:rsidP="0095737D">
      <w:pPr>
        <w:spacing w:after="0"/>
      </w:pPr>
    </w:p>
    <w:sectPr w:rsidR="002F28FF" w:rsidSect="00F264D9">
      <w:pgSz w:w="11906" w:h="16838"/>
      <w:pgMar w:top="1417" w:right="1274"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70040"/>
    <w:multiLevelType w:val="hybridMultilevel"/>
    <w:tmpl w:val="9F7A92C0"/>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nsid w:val="5D5013F9"/>
    <w:multiLevelType w:val="hybridMultilevel"/>
    <w:tmpl w:val="9E20B156"/>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nsid w:val="6E37796E"/>
    <w:multiLevelType w:val="hybridMultilevel"/>
    <w:tmpl w:val="5EAA16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D22623E"/>
    <w:multiLevelType w:val="hybridMultilevel"/>
    <w:tmpl w:val="A3A0D6FA"/>
    <w:lvl w:ilvl="0" w:tplc="18BE6E90">
      <w:start w:val="1"/>
      <w:numFmt w:val="bullet"/>
      <w:lvlText w:val="-"/>
      <w:lvlJc w:val="left"/>
      <w:pPr>
        <w:ind w:left="1080" w:hanging="360"/>
      </w:pPr>
      <w:rPr>
        <w:rFonts w:ascii="Calibri" w:eastAsia="Times New Roman" w:hAnsi="Calibri"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64D9"/>
    <w:rsid w:val="00012700"/>
    <w:rsid w:val="0013125B"/>
    <w:rsid w:val="00136AB3"/>
    <w:rsid w:val="00184E32"/>
    <w:rsid w:val="00270ECD"/>
    <w:rsid w:val="002E4B99"/>
    <w:rsid w:val="002F28FF"/>
    <w:rsid w:val="00361231"/>
    <w:rsid w:val="003876D8"/>
    <w:rsid w:val="00397A7D"/>
    <w:rsid w:val="003D76DF"/>
    <w:rsid w:val="00565780"/>
    <w:rsid w:val="005B2D80"/>
    <w:rsid w:val="00771238"/>
    <w:rsid w:val="00887333"/>
    <w:rsid w:val="00897EAD"/>
    <w:rsid w:val="0091567A"/>
    <w:rsid w:val="0095737D"/>
    <w:rsid w:val="00A90DB3"/>
    <w:rsid w:val="00CB2817"/>
    <w:rsid w:val="00DE7E7E"/>
    <w:rsid w:val="00DF071F"/>
    <w:rsid w:val="00EB5819"/>
    <w:rsid w:val="00F264D9"/>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81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64D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152</TotalTime>
  <Pages>2</Pages>
  <Words>737</Words>
  <Characters>4059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Sofía</dc:creator>
  <cp:keywords/>
  <dc:description/>
  <cp:lastModifiedBy>Usuario</cp:lastModifiedBy>
  <cp:revision>5</cp:revision>
  <dcterms:created xsi:type="dcterms:W3CDTF">2013-11-07T18:25:00Z</dcterms:created>
  <dcterms:modified xsi:type="dcterms:W3CDTF">2013-11-14T18:21:00Z</dcterms:modified>
</cp:coreProperties>
</file>